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78E" w:rsidRPr="00977169" w:rsidRDefault="0012678E" w:rsidP="005B0FA0">
      <w:pPr>
        <w:pStyle w:val="NoSpacing"/>
        <w:jc w:val="right"/>
      </w:pPr>
      <w:r w:rsidRPr="00977169">
        <w:t>«Утверждаю»</w:t>
      </w:r>
    </w:p>
    <w:p w:rsidR="0012678E" w:rsidRPr="00977169" w:rsidRDefault="0012678E" w:rsidP="005B0FA0">
      <w:pPr>
        <w:pStyle w:val="NoSpacing"/>
        <w:jc w:val="right"/>
      </w:pPr>
      <w:r w:rsidRPr="00977169">
        <w:t>старший воспитатель 6-А курса</w:t>
      </w:r>
    </w:p>
    <w:p w:rsidR="0012678E" w:rsidRDefault="0012678E" w:rsidP="005B0FA0">
      <w:pPr>
        <w:pStyle w:val="NoSpacing"/>
        <w:jc w:val="right"/>
      </w:pPr>
      <w:r w:rsidRPr="00977169">
        <w:t>В. Артемьев</w:t>
      </w:r>
    </w:p>
    <w:p w:rsidR="0012678E" w:rsidRDefault="0012678E" w:rsidP="005B0FA0">
      <w:pPr>
        <w:pStyle w:val="NoSpacing"/>
        <w:jc w:val="right"/>
      </w:pPr>
      <w:r>
        <w:t>«___» _____________ 2012 год.</w:t>
      </w:r>
    </w:p>
    <w:p w:rsidR="0012678E" w:rsidRDefault="0012678E" w:rsidP="005B0FA0">
      <w:pPr>
        <w:pStyle w:val="NoSpacing"/>
        <w:jc w:val="right"/>
      </w:pPr>
    </w:p>
    <w:p w:rsidR="0012678E" w:rsidRDefault="0012678E" w:rsidP="005B0FA0">
      <w:pPr>
        <w:pStyle w:val="NoSpacing"/>
        <w:jc w:val="right"/>
      </w:pPr>
    </w:p>
    <w:p w:rsidR="0012678E" w:rsidRPr="00DC09C0" w:rsidRDefault="0012678E" w:rsidP="005B0FA0">
      <w:pPr>
        <w:pStyle w:val="NoSpacing"/>
        <w:jc w:val="center"/>
        <w:rPr>
          <w:b/>
        </w:rPr>
      </w:pPr>
      <w:r w:rsidRPr="00DC09C0">
        <w:rPr>
          <w:b/>
        </w:rPr>
        <w:t>ПЛАН</w:t>
      </w:r>
    </w:p>
    <w:p w:rsidR="0012678E" w:rsidRDefault="0012678E" w:rsidP="005B0FA0">
      <w:pPr>
        <w:pStyle w:val="NoSpacing"/>
        <w:jc w:val="center"/>
      </w:pPr>
      <w:r>
        <w:t>проведения поэтапного внеклассного мероприятия посвященного вкладу  российского изобретателя А.С. Попова в развитие физике.</w:t>
      </w:r>
    </w:p>
    <w:p w:rsidR="0012678E" w:rsidRDefault="0012678E" w:rsidP="005B0FA0">
      <w:pPr>
        <w:pStyle w:val="NoSpacing"/>
        <w:jc w:val="center"/>
      </w:pPr>
    </w:p>
    <w:p w:rsidR="0012678E" w:rsidRPr="00DC09C0" w:rsidRDefault="0012678E" w:rsidP="005B0FA0">
      <w:pPr>
        <w:pStyle w:val="NoSpacing"/>
        <w:rPr>
          <w:b/>
        </w:rPr>
      </w:pPr>
      <w:r w:rsidRPr="00DC09C0">
        <w:rPr>
          <w:b/>
        </w:rPr>
        <w:t>Цели и задачи:</w:t>
      </w:r>
    </w:p>
    <w:p w:rsidR="0012678E" w:rsidRDefault="0012678E" w:rsidP="005B0FA0">
      <w:pPr>
        <w:pStyle w:val="NoSpacing"/>
      </w:pPr>
      <w:r>
        <w:t xml:space="preserve">           - </w:t>
      </w:r>
      <w:r w:rsidRPr="0083211A">
        <w:rPr>
          <w:rFonts w:cs="Calibri"/>
          <w:color w:val="222222"/>
          <w:szCs w:val="14"/>
          <w:shd w:val="clear" w:color="auto" w:fill="FFFFFF"/>
        </w:rPr>
        <w:t>повышение доступности качественного образования, соответствующего требованиям инновационного развития экономики</w:t>
      </w:r>
      <w:r>
        <w:rPr>
          <w:rFonts w:cs="Calibri"/>
          <w:color w:val="222222"/>
          <w:szCs w:val="14"/>
          <w:shd w:val="clear" w:color="auto" w:fill="FFFFFF"/>
        </w:rPr>
        <w:t xml:space="preserve"> и техники</w:t>
      </w:r>
      <w:r w:rsidRPr="0083211A">
        <w:rPr>
          <w:rFonts w:cs="Calibri"/>
          <w:color w:val="222222"/>
          <w:szCs w:val="14"/>
          <w:shd w:val="clear" w:color="auto" w:fill="FFFFFF"/>
        </w:rPr>
        <w:t>, современным потребностям общества и каждого гражданина;</w:t>
      </w:r>
    </w:p>
    <w:p w:rsidR="0012678E" w:rsidRDefault="0012678E" w:rsidP="005B0FA0">
      <w:pPr>
        <w:pStyle w:val="NoSpacing"/>
      </w:pPr>
      <w:r>
        <w:t xml:space="preserve">           - ознакомить воспитанников с одним из величайших вкладов ученых России в развитии физики в мире;</w:t>
      </w:r>
    </w:p>
    <w:p w:rsidR="0012678E" w:rsidRDefault="0012678E" w:rsidP="005B0FA0">
      <w:pPr>
        <w:pStyle w:val="NoSpacing"/>
      </w:pPr>
      <w:r>
        <w:t xml:space="preserve">           - научить воспитанников формулировать, систематизировать, уметь выделять главное, анализировать полученные знания и излагать их в письменной форме.</w:t>
      </w:r>
    </w:p>
    <w:p w:rsidR="0012678E" w:rsidRDefault="0012678E" w:rsidP="005B0FA0">
      <w:pPr>
        <w:pStyle w:val="NoSpacing"/>
      </w:pPr>
      <w:r>
        <w:t xml:space="preserve">           - профессиональная ориентация воспитанников в </w:t>
      </w:r>
      <w:r w:rsidRPr="0083211A">
        <w:rPr>
          <w:rFonts w:cs="Calibri"/>
        </w:rPr>
        <w:t xml:space="preserve">соответствии </w:t>
      </w:r>
      <w:r>
        <w:rPr>
          <w:rFonts w:cs="Calibri"/>
        </w:rPr>
        <w:t xml:space="preserve"> с </w:t>
      </w:r>
      <w:r w:rsidRPr="0083211A">
        <w:rPr>
          <w:rFonts w:cs="Calibri"/>
          <w:color w:val="222222"/>
          <w:shd w:val="clear" w:color="auto" w:fill="FFFFFF"/>
        </w:rPr>
        <w:t>создание</w:t>
      </w:r>
      <w:r>
        <w:rPr>
          <w:rFonts w:cs="Calibri"/>
          <w:color w:val="222222"/>
          <w:shd w:val="clear" w:color="auto" w:fill="FFFFFF"/>
        </w:rPr>
        <w:t>м</w:t>
      </w:r>
      <w:r w:rsidRPr="0083211A">
        <w:rPr>
          <w:rFonts w:cs="Calibri"/>
          <w:color w:val="222222"/>
          <w:shd w:val="clear" w:color="auto" w:fill="FFFFFF"/>
        </w:rPr>
        <w:t xml:space="preserve"> современной системы непрерывного образования, подготовки и переподготовки профессиональных кадров</w:t>
      </w:r>
      <w:r>
        <w:t>;</w:t>
      </w:r>
    </w:p>
    <w:p w:rsidR="0012678E" w:rsidRDefault="0012678E" w:rsidP="005B0FA0">
      <w:pPr>
        <w:pStyle w:val="NoSpacing"/>
      </w:pPr>
      <w:r>
        <w:t xml:space="preserve">           - формирование коллективного обсуждения, сплочения путем совместной подготовки и подбора материала для внеклассных мероприятий.</w:t>
      </w:r>
    </w:p>
    <w:p w:rsidR="0012678E" w:rsidRDefault="0012678E" w:rsidP="005B0FA0">
      <w:pPr>
        <w:pStyle w:val="NoSpacing"/>
      </w:pPr>
      <w:r>
        <w:t xml:space="preserve">          - формирование культурно-нравственного, этического и эстетического воспитания.</w:t>
      </w:r>
    </w:p>
    <w:tbl>
      <w:tblPr>
        <w:tblW w:w="100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4"/>
        <w:gridCol w:w="2763"/>
        <w:gridCol w:w="1422"/>
        <w:gridCol w:w="2070"/>
        <w:gridCol w:w="1624"/>
        <w:gridCol w:w="1627"/>
      </w:tblGrid>
      <w:tr w:rsidR="0012678E" w:rsidRPr="001E5280" w:rsidTr="001E5280">
        <w:tc>
          <w:tcPr>
            <w:tcW w:w="534" w:type="dxa"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  <w:r w:rsidRPr="001E5280">
              <w:t>№п/п</w:t>
            </w:r>
          </w:p>
        </w:tc>
        <w:tc>
          <w:tcPr>
            <w:tcW w:w="2763" w:type="dxa"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  <w:r w:rsidRPr="001E5280">
              <w:t>мероприятие</w:t>
            </w:r>
          </w:p>
        </w:tc>
        <w:tc>
          <w:tcPr>
            <w:tcW w:w="1422" w:type="dxa"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  <w:r w:rsidRPr="001E5280">
              <w:t>место проведения</w:t>
            </w:r>
          </w:p>
        </w:tc>
        <w:tc>
          <w:tcPr>
            <w:tcW w:w="2070" w:type="dxa"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  <w:r w:rsidRPr="001E5280">
              <w:t>кто проводит</w:t>
            </w:r>
          </w:p>
        </w:tc>
        <w:tc>
          <w:tcPr>
            <w:tcW w:w="1624" w:type="dxa"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  <w:r w:rsidRPr="001E5280">
              <w:t>сроки проведения</w:t>
            </w:r>
          </w:p>
        </w:tc>
        <w:tc>
          <w:tcPr>
            <w:tcW w:w="1627" w:type="dxa"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  <w:r w:rsidRPr="001E5280">
              <w:t>отметка о выполнении</w:t>
            </w:r>
          </w:p>
        </w:tc>
      </w:tr>
      <w:tr w:rsidR="0012678E" w:rsidRPr="001E5280" w:rsidTr="001E5280">
        <w:tc>
          <w:tcPr>
            <w:tcW w:w="10040" w:type="dxa"/>
            <w:gridSpan w:val="6"/>
          </w:tcPr>
          <w:p w:rsidR="0012678E" w:rsidRPr="001E5280" w:rsidRDefault="0012678E" w:rsidP="001E5280">
            <w:pPr>
              <w:pStyle w:val="NoSpacing"/>
              <w:jc w:val="center"/>
              <w:rPr>
                <w:b/>
              </w:rPr>
            </w:pPr>
            <w:r w:rsidRPr="001E5280">
              <w:rPr>
                <w:rFonts w:cs="Calibri"/>
                <w:b/>
              </w:rPr>
              <w:t>l</w:t>
            </w:r>
            <w:r w:rsidRPr="001E5280">
              <w:rPr>
                <w:b/>
              </w:rPr>
              <w:t xml:space="preserve"> этап – Научное заседание.</w:t>
            </w:r>
          </w:p>
        </w:tc>
      </w:tr>
      <w:tr w:rsidR="0012678E" w:rsidRPr="001E5280" w:rsidTr="001E5280">
        <w:tc>
          <w:tcPr>
            <w:tcW w:w="534" w:type="dxa"/>
          </w:tcPr>
          <w:p w:rsidR="0012678E" w:rsidRPr="001E5280" w:rsidRDefault="0012678E" w:rsidP="005B0FA0">
            <w:pPr>
              <w:pStyle w:val="NoSpacing"/>
            </w:pPr>
            <w:r w:rsidRPr="001E5280">
              <w:t>1.</w:t>
            </w:r>
          </w:p>
        </w:tc>
        <w:tc>
          <w:tcPr>
            <w:tcW w:w="2763" w:type="dxa"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  <w:r w:rsidRPr="001E5280">
              <w:t>Биография А.С.Попова.</w:t>
            </w:r>
          </w:p>
        </w:tc>
        <w:tc>
          <w:tcPr>
            <w:tcW w:w="1422" w:type="dxa"/>
            <w:vMerge w:val="restart"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  <w:r w:rsidRPr="001E5280">
              <w:t>кабинет физики</w:t>
            </w:r>
          </w:p>
        </w:tc>
        <w:tc>
          <w:tcPr>
            <w:tcW w:w="2070" w:type="dxa"/>
            <w:vMerge w:val="restart"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  <w:r w:rsidRPr="001E5280">
              <w:t>к-т Филиппов А.</w:t>
            </w:r>
          </w:p>
        </w:tc>
        <w:tc>
          <w:tcPr>
            <w:tcW w:w="1624" w:type="dxa"/>
            <w:vMerge w:val="restart"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  <w:r w:rsidRPr="001E5280">
              <w:t>16 марта 2012г.</w:t>
            </w:r>
          </w:p>
        </w:tc>
        <w:tc>
          <w:tcPr>
            <w:tcW w:w="1627" w:type="dxa"/>
            <w:vMerge w:val="restart"/>
          </w:tcPr>
          <w:p w:rsidR="0012678E" w:rsidRPr="001E5280" w:rsidRDefault="0012678E" w:rsidP="005B0FA0">
            <w:pPr>
              <w:pStyle w:val="NoSpacing"/>
            </w:pPr>
          </w:p>
        </w:tc>
      </w:tr>
      <w:tr w:rsidR="0012678E" w:rsidRPr="001E5280" w:rsidTr="001E5280">
        <w:tc>
          <w:tcPr>
            <w:tcW w:w="534" w:type="dxa"/>
          </w:tcPr>
          <w:p w:rsidR="0012678E" w:rsidRPr="001E5280" w:rsidRDefault="0012678E" w:rsidP="005B0FA0">
            <w:pPr>
              <w:pStyle w:val="NoSpacing"/>
            </w:pPr>
            <w:r w:rsidRPr="001E5280">
              <w:t>2.</w:t>
            </w:r>
          </w:p>
        </w:tc>
        <w:tc>
          <w:tcPr>
            <w:tcW w:w="2763" w:type="dxa"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  <w:r w:rsidRPr="001E5280">
              <w:t>Главные научные открытия.</w:t>
            </w:r>
          </w:p>
        </w:tc>
        <w:tc>
          <w:tcPr>
            <w:tcW w:w="1422" w:type="dxa"/>
            <w:vMerge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</w:p>
        </w:tc>
        <w:tc>
          <w:tcPr>
            <w:tcW w:w="2070" w:type="dxa"/>
            <w:vMerge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</w:p>
        </w:tc>
        <w:tc>
          <w:tcPr>
            <w:tcW w:w="1624" w:type="dxa"/>
            <w:vMerge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</w:p>
        </w:tc>
        <w:tc>
          <w:tcPr>
            <w:tcW w:w="1627" w:type="dxa"/>
            <w:vMerge/>
          </w:tcPr>
          <w:p w:rsidR="0012678E" w:rsidRPr="001E5280" w:rsidRDefault="0012678E" w:rsidP="005B0FA0">
            <w:pPr>
              <w:pStyle w:val="NoSpacing"/>
            </w:pPr>
          </w:p>
        </w:tc>
      </w:tr>
      <w:tr w:rsidR="0012678E" w:rsidRPr="001E5280" w:rsidTr="001E5280">
        <w:tc>
          <w:tcPr>
            <w:tcW w:w="534" w:type="dxa"/>
          </w:tcPr>
          <w:p w:rsidR="0012678E" w:rsidRPr="001E5280" w:rsidRDefault="0012678E" w:rsidP="005B0FA0">
            <w:pPr>
              <w:pStyle w:val="NoSpacing"/>
            </w:pPr>
            <w:r w:rsidRPr="001E5280">
              <w:t>3.</w:t>
            </w:r>
          </w:p>
        </w:tc>
        <w:tc>
          <w:tcPr>
            <w:tcW w:w="2763" w:type="dxa"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  <w:r w:rsidRPr="001E5280">
              <w:t>Принципы современной радиосвязи.</w:t>
            </w:r>
          </w:p>
        </w:tc>
        <w:tc>
          <w:tcPr>
            <w:tcW w:w="1422" w:type="dxa"/>
            <w:vMerge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</w:p>
        </w:tc>
        <w:tc>
          <w:tcPr>
            <w:tcW w:w="2070" w:type="dxa"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  <w:r w:rsidRPr="001E5280">
              <w:t>Муравьева Е.В.</w:t>
            </w:r>
          </w:p>
        </w:tc>
        <w:tc>
          <w:tcPr>
            <w:tcW w:w="1624" w:type="dxa"/>
            <w:vMerge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</w:p>
        </w:tc>
        <w:tc>
          <w:tcPr>
            <w:tcW w:w="1627" w:type="dxa"/>
            <w:vMerge/>
          </w:tcPr>
          <w:p w:rsidR="0012678E" w:rsidRPr="001E5280" w:rsidRDefault="0012678E" w:rsidP="005B0FA0">
            <w:pPr>
              <w:pStyle w:val="NoSpacing"/>
            </w:pPr>
          </w:p>
        </w:tc>
      </w:tr>
      <w:tr w:rsidR="0012678E" w:rsidRPr="001E5280" w:rsidTr="001E5280">
        <w:tc>
          <w:tcPr>
            <w:tcW w:w="534" w:type="dxa"/>
          </w:tcPr>
          <w:p w:rsidR="0012678E" w:rsidRPr="001E5280" w:rsidRDefault="0012678E" w:rsidP="005B0FA0">
            <w:pPr>
              <w:pStyle w:val="NoSpacing"/>
            </w:pPr>
            <w:r w:rsidRPr="001E5280">
              <w:t>4.</w:t>
            </w:r>
          </w:p>
        </w:tc>
        <w:tc>
          <w:tcPr>
            <w:tcW w:w="2763" w:type="dxa"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  <w:r w:rsidRPr="001E5280">
              <w:t>Викторина.</w:t>
            </w:r>
          </w:p>
        </w:tc>
        <w:tc>
          <w:tcPr>
            <w:tcW w:w="1422" w:type="dxa"/>
            <w:vMerge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</w:p>
        </w:tc>
        <w:tc>
          <w:tcPr>
            <w:tcW w:w="2070" w:type="dxa"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  <w:r w:rsidRPr="001E5280">
              <w:t>к-т Кашкин А.</w:t>
            </w:r>
          </w:p>
        </w:tc>
        <w:tc>
          <w:tcPr>
            <w:tcW w:w="1624" w:type="dxa"/>
            <w:vMerge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</w:p>
        </w:tc>
        <w:tc>
          <w:tcPr>
            <w:tcW w:w="1627" w:type="dxa"/>
            <w:vMerge/>
          </w:tcPr>
          <w:p w:rsidR="0012678E" w:rsidRPr="001E5280" w:rsidRDefault="0012678E" w:rsidP="005B0FA0">
            <w:pPr>
              <w:pStyle w:val="NoSpacing"/>
            </w:pPr>
          </w:p>
        </w:tc>
      </w:tr>
      <w:tr w:rsidR="0012678E" w:rsidRPr="001E5280" w:rsidTr="001E5280">
        <w:tc>
          <w:tcPr>
            <w:tcW w:w="534" w:type="dxa"/>
          </w:tcPr>
          <w:p w:rsidR="0012678E" w:rsidRPr="001E5280" w:rsidRDefault="0012678E" w:rsidP="005B0FA0">
            <w:pPr>
              <w:pStyle w:val="NoSpacing"/>
            </w:pPr>
            <w:r w:rsidRPr="001E5280">
              <w:t>5.</w:t>
            </w:r>
          </w:p>
        </w:tc>
        <w:tc>
          <w:tcPr>
            <w:tcW w:w="2763" w:type="dxa"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  <w:r w:rsidRPr="001E5280">
              <w:t>Рефлексия.</w:t>
            </w:r>
          </w:p>
        </w:tc>
        <w:tc>
          <w:tcPr>
            <w:tcW w:w="1422" w:type="dxa"/>
            <w:vMerge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</w:p>
        </w:tc>
        <w:tc>
          <w:tcPr>
            <w:tcW w:w="2070" w:type="dxa"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  <w:r w:rsidRPr="001E5280">
              <w:t>Проскуряков С.А.</w:t>
            </w:r>
          </w:p>
          <w:p w:rsidR="0012678E" w:rsidRPr="001E5280" w:rsidRDefault="0012678E" w:rsidP="001E5280">
            <w:pPr>
              <w:pStyle w:val="NoSpacing"/>
              <w:jc w:val="center"/>
            </w:pPr>
            <w:r w:rsidRPr="001E5280">
              <w:t>Ермошкина Ю.С.</w:t>
            </w:r>
          </w:p>
        </w:tc>
        <w:tc>
          <w:tcPr>
            <w:tcW w:w="1624" w:type="dxa"/>
            <w:vMerge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</w:p>
        </w:tc>
        <w:tc>
          <w:tcPr>
            <w:tcW w:w="1627" w:type="dxa"/>
            <w:vMerge/>
          </w:tcPr>
          <w:p w:rsidR="0012678E" w:rsidRPr="001E5280" w:rsidRDefault="0012678E" w:rsidP="005B0FA0">
            <w:pPr>
              <w:pStyle w:val="NoSpacing"/>
            </w:pPr>
          </w:p>
        </w:tc>
      </w:tr>
      <w:tr w:rsidR="0012678E" w:rsidRPr="001E5280" w:rsidTr="001E5280">
        <w:tc>
          <w:tcPr>
            <w:tcW w:w="10040" w:type="dxa"/>
            <w:gridSpan w:val="6"/>
            <w:vAlign w:val="center"/>
          </w:tcPr>
          <w:p w:rsidR="0012678E" w:rsidRPr="001E5280" w:rsidRDefault="0012678E" w:rsidP="001E5280">
            <w:pPr>
              <w:pStyle w:val="NoSpacing"/>
              <w:jc w:val="center"/>
              <w:rPr>
                <w:b/>
              </w:rPr>
            </w:pPr>
            <w:r w:rsidRPr="001E5280">
              <w:rPr>
                <w:rFonts w:cs="Calibri"/>
                <w:b/>
              </w:rPr>
              <w:t>ll</w:t>
            </w:r>
            <w:r w:rsidRPr="001E5280">
              <w:rPr>
                <w:b/>
              </w:rPr>
              <w:t xml:space="preserve"> этап – Посещение центрального музея связи им. А.С. Попова.</w:t>
            </w:r>
          </w:p>
        </w:tc>
      </w:tr>
      <w:tr w:rsidR="0012678E" w:rsidRPr="001E5280" w:rsidTr="001E5280">
        <w:tc>
          <w:tcPr>
            <w:tcW w:w="534" w:type="dxa"/>
          </w:tcPr>
          <w:p w:rsidR="0012678E" w:rsidRPr="001E5280" w:rsidRDefault="0012678E" w:rsidP="005B0FA0">
            <w:pPr>
              <w:pStyle w:val="NoSpacing"/>
            </w:pPr>
            <w:r w:rsidRPr="001E5280">
              <w:t>1.</w:t>
            </w:r>
          </w:p>
        </w:tc>
        <w:tc>
          <w:tcPr>
            <w:tcW w:w="2763" w:type="dxa"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  <w:r w:rsidRPr="001E5280">
              <w:t>Обзорная экскурсия.</w:t>
            </w:r>
          </w:p>
        </w:tc>
        <w:tc>
          <w:tcPr>
            <w:tcW w:w="1422" w:type="dxa"/>
            <w:vMerge w:val="restart"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  <w:r w:rsidRPr="001E5280">
              <w:t>г.Санкт- Петербург</w:t>
            </w:r>
          </w:p>
        </w:tc>
        <w:tc>
          <w:tcPr>
            <w:tcW w:w="2070" w:type="dxa"/>
            <w:vMerge w:val="restart"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  <w:r w:rsidRPr="001E5280">
              <w:t>Проскуряков С.А.</w:t>
            </w:r>
          </w:p>
          <w:p w:rsidR="0012678E" w:rsidRPr="001E5280" w:rsidRDefault="0012678E" w:rsidP="001E5280">
            <w:pPr>
              <w:pStyle w:val="NoSpacing"/>
              <w:jc w:val="center"/>
            </w:pPr>
            <w:r w:rsidRPr="001E5280">
              <w:t>Ермошкина Ю.С.</w:t>
            </w:r>
          </w:p>
        </w:tc>
        <w:tc>
          <w:tcPr>
            <w:tcW w:w="1624" w:type="dxa"/>
            <w:vMerge w:val="restart"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  <w:r w:rsidRPr="001E5280">
              <w:t>17 марта 2012г.</w:t>
            </w:r>
          </w:p>
        </w:tc>
        <w:tc>
          <w:tcPr>
            <w:tcW w:w="1627" w:type="dxa"/>
            <w:vMerge w:val="restart"/>
          </w:tcPr>
          <w:p w:rsidR="0012678E" w:rsidRPr="001E5280" w:rsidRDefault="0012678E" w:rsidP="005B0FA0">
            <w:pPr>
              <w:pStyle w:val="NoSpacing"/>
            </w:pPr>
          </w:p>
        </w:tc>
      </w:tr>
      <w:tr w:rsidR="0012678E" w:rsidRPr="001E5280" w:rsidTr="001E5280">
        <w:tc>
          <w:tcPr>
            <w:tcW w:w="534" w:type="dxa"/>
          </w:tcPr>
          <w:p w:rsidR="0012678E" w:rsidRPr="001E5280" w:rsidRDefault="0012678E" w:rsidP="005B0FA0">
            <w:pPr>
              <w:pStyle w:val="NoSpacing"/>
            </w:pPr>
            <w:r w:rsidRPr="001E5280">
              <w:t>2.</w:t>
            </w:r>
          </w:p>
        </w:tc>
        <w:tc>
          <w:tcPr>
            <w:tcW w:w="2763" w:type="dxa"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  <w:r w:rsidRPr="001E5280">
              <w:t>История развития техники связи в России.</w:t>
            </w:r>
          </w:p>
        </w:tc>
        <w:tc>
          <w:tcPr>
            <w:tcW w:w="1422" w:type="dxa"/>
            <w:vMerge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</w:p>
        </w:tc>
        <w:tc>
          <w:tcPr>
            <w:tcW w:w="2070" w:type="dxa"/>
            <w:vMerge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</w:p>
        </w:tc>
        <w:tc>
          <w:tcPr>
            <w:tcW w:w="1624" w:type="dxa"/>
            <w:vMerge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</w:p>
        </w:tc>
        <w:tc>
          <w:tcPr>
            <w:tcW w:w="1627" w:type="dxa"/>
            <w:vMerge/>
          </w:tcPr>
          <w:p w:rsidR="0012678E" w:rsidRPr="001E5280" w:rsidRDefault="0012678E" w:rsidP="005B0FA0">
            <w:pPr>
              <w:pStyle w:val="NoSpacing"/>
            </w:pPr>
          </w:p>
        </w:tc>
      </w:tr>
      <w:tr w:rsidR="0012678E" w:rsidRPr="001E5280" w:rsidTr="001E5280">
        <w:tc>
          <w:tcPr>
            <w:tcW w:w="10040" w:type="dxa"/>
            <w:gridSpan w:val="6"/>
            <w:vAlign w:val="center"/>
          </w:tcPr>
          <w:p w:rsidR="0012678E" w:rsidRPr="001E5280" w:rsidRDefault="0012678E" w:rsidP="001E5280">
            <w:pPr>
              <w:pStyle w:val="NoSpacing"/>
              <w:jc w:val="center"/>
              <w:rPr>
                <w:b/>
              </w:rPr>
            </w:pPr>
            <w:r w:rsidRPr="001E5280">
              <w:rPr>
                <w:rFonts w:cs="Calibri"/>
                <w:b/>
              </w:rPr>
              <w:t>lll</w:t>
            </w:r>
            <w:r w:rsidRPr="001E5280">
              <w:rPr>
                <w:b/>
              </w:rPr>
              <w:t xml:space="preserve"> этап - Диспут</w:t>
            </w:r>
          </w:p>
        </w:tc>
      </w:tr>
      <w:tr w:rsidR="0012678E" w:rsidRPr="001E5280" w:rsidTr="001E5280">
        <w:tc>
          <w:tcPr>
            <w:tcW w:w="534" w:type="dxa"/>
          </w:tcPr>
          <w:p w:rsidR="0012678E" w:rsidRPr="001E5280" w:rsidRDefault="0012678E" w:rsidP="005B0FA0">
            <w:pPr>
              <w:pStyle w:val="NoSpacing"/>
            </w:pPr>
            <w:r w:rsidRPr="001E5280">
              <w:t>1.</w:t>
            </w:r>
          </w:p>
        </w:tc>
        <w:tc>
          <w:tcPr>
            <w:tcW w:w="2763" w:type="dxa"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  <w:r w:rsidRPr="001E5280">
              <w:t>Выгодно ли в России быть изобретателем.</w:t>
            </w:r>
          </w:p>
        </w:tc>
        <w:tc>
          <w:tcPr>
            <w:tcW w:w="1422" w:type="dxa"/>
            <w:vMerge w:val="restart"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  <w:r w:rsidRPr="001E5280">
              <w:t>комната досуга</w:t>
            </w:r>
          </w:p>
        </w:tc>
        <w:tc>
          <w:tcPr>
            <w:tcW w:w="2070" w:type="dxa"/>
            <w:vMerge w:val="restart"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  <w:r w:rsidRPr="001E5280">
              <w:t>Проскуряков С.А.</w:t>
            </w:r>
          </w:p>
          <w:p w:rsidR="0012678E" w:rsidRPr="001E5280" w:rsidRDefault="0012678E" w:rsidP="001E5280">
            <w:pPr>
              <w:pStyle w:val="NoSpacing"/>
              <w:jc w:val="center"/>
            </w:pPr>
            <w:r w:rsidRPr="001E5280">
              <w:t>Ермошкина Ю.С.</w:t>
            </w:r>
          </w:p>
        </w:tc>
        <w:tc>
          <w:tcPr>
            <w:tcW w:w="1624" w:type="dxa"/>
            <w:vMerge w:val="restart"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  <w:r w:rsidRPr="001E5280">
              <w:t xml:space="preserve">апрель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1E5280">
                <w:t>2012 г</w:t>
              </w:r>
            </w:smartTag>
            <w:r w:rsidRPr="001E5280">
              <w:t>.</w:t>
            </w:r>
          </w:p>
        </w:tc>
        <w:tc>
          <w:tcPr>
            <w:tcW w:w="1627" w:type="dxa"/>
            <w:vMerge w:val="restart"/>
          </w:tcPr>
          <w:p w:rsidR="0012678E" w:rsidRPr="001E5280" w:rsidRDefault="0012678E" w:rsidP="005B0FA0">
            <w:pPr>
              <w:pStyle w:val="NoSpacing"/>
            </w:pPr>
          </w:p>
        </w:tc>
      </w:tr>
      <w:tr w:rsidR="0012678E" w:rsidRPr="001E5280" w:rsidTr="001E5280">
        <w:tc>
          <w:tcPr>
            <w:tcW w:w="534" w:type="dxa"/>
          </w:tcPr>
          <w:p w:rsidR="0012678E" w:rsidRPr="001E5280" w:rsidRDefault="0012678E" w:rsidP="005B0FA0">
            <w:pPr>
              <w:pStyle w:val="NoSpacing"/>
            </w:pPr>
            <w:r w:rsidRPr="001E5280">
              <w:t>2.</w:t>
            </w:r>
          </w:p>
        </w:tc>
        <w:tc>
          <w:tcPr>
            <w:tcW w:w="2763" w:type="dxa"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  <w:r w:rsidRPr="001E5280">
              <w:t>Проблема утечки мозгов из России.</w:t>
            </w:r>
          </w:p>
        </w:tc>
        <w:tc>
          <w:tcPr>
            <w:tcW w:w="1422" w:type="dxa"/>
            <w:vMerge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</w:p>
        </w:tc>
        <w:tc>
          <w:tcPr>
            <w:tcW w:w="2070" w:type="dxa"/>
            <w:vMerge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</w:p>
        </w:tc>
        <w:tc>
          <w:tcPr>
            <w:tcW w:w="1624" w:type="dxa"/>
            <w:vMerge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</w:p>
        </w:tc>
        <w:tc>
          <w:tcPr>
            <w:tcW w:w="1627" w:type="dxa"/>
            <w:vMerge/>
          </w:tcPr>
          <w:p w:rsidR="0012678E" w:rsidRPr="001E5280" w:rsidRDefault="0012678E" w:rsidP="005B0FA0">
            <w:pPr>
              <w:pStyle w:val="NoSpacing"/>
            </w:pPr>
          </w:p>
        </w:tc>
      </w:tr>
      <w:tr w:rsidR="0012678E" w:rsidRPr="001E5280" w:rsidTr="001E5280">
        <w:tc>
          <w:tcPr>
            <w:tcW w:w="10040" w:type="dxa"/>
            <w:gridSpan w:val="6"/>
            <w:vAlign w:val="center"/>
          </w:tcPr>
          <w:p w:rsidR="0012678E" w:rsidRPr="001E5280" w:rsidRDefault="0012678E" w:rsidP="001E5280">
            <w:pPr>
              <w:pStyle w:val="NoSpacing"/>
              <w:jc w:val="center"/>
              <w:rPr>
                <w:b/>
              </w:rPr>
            </w:pPr>
            <w:r w:rsidRPr="001E5280">
              <w:rPr>
                <w:rFonts w:cs="Calibri"/>
                <w:b/>
              </w:rPr>
              <w:t>l</w:t>
            </w:r>
            <w:r w:rsidRPr="001E5280">
              <w:rPr>
                <w:rFonts w:cs="Calibri"/>
                <w:b/>
                <w:sz w:val="32"/>
              </w:rPr>
              <w:t xml:space="preserve">v </w:t>
            </w:r>
            <w:r w:rsidRPr="001E5280">
              <w:rPr>
                <w:rFonts w:cs="Calibri"/>
                <w:b/>
              </w:rPr>
              <w:t>этап – Интегрированный урок Русского языка.</w:t>
            </w:r>
          </w:p>
        </w:tc>
      </w:tr>
      <w:tr w:rsidR="0012678E" w:rsidRPr="001E5280" w:rsidTr="001E5280">
        <w:tc>
          <w:tcPr>
            <w:tcW w:w="534" w:type="dxa"/>
          </w:tcPr>
          <w:p w:rsidR="0012678E" w:rsidRPr="001E5280" w:rsidRDefault="0012678E" w:rsidP="005B0FA0">
            <w:pPr>
              <w:pStyle w:val="NoSpacing"/>
            </w:pPr>
            <w:r w:rsidRPr="001E5280">
              <w:t>1.</w:t>
            </w:r>
          </w:p>
        </w:tc>
        <w:tc>
          <w:tcPr>
            <w:tcW w:w="2763" w:type="dxa"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  <w:r w:rsidRPr="001E5280">
              <w:t>Сочинение-отзыв, подготовка к ЕГЭ часть «С»</w:t>
            </w:r>
          </w:p>
        </w:tc>
        <w:tc>
          <w:tcPr>
            <w:tcW w:w="1422" w:type="dxa"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  <w:r w:rsidRPr="001E5280">
              <w:t>кабинет русского языка</w:t>
            </w:r>
          </w:p>
        </w:tc>
        <w:tc>
          <w:tcPr>
            <w:tcW w:w="2070" w:type="dxa"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  <w:r w:rsidRPr="001E5280">
              <w:t>Григорьева И.В.</w:t>
            </w:r>
          </w:p>
          <w:p w:rsidR="0012678E" w:rsidRPr="001E5280" w:rsidRDefault="0012678E" w:rsidP="001E5280">
            <w:pPr>
              <w:pStyle w:val="NoSpacing"/>
              <w:jc w:val="center"/>
            </w:pPr>
            <w:r w:rsidRPr="001E5280">
              <w:t>Проскуряков С.А.</w:t>
            </w:r>
          </w:p>
          <w:p w:rsidR="0012678E" w:rsidRPr="001E5280" w:rsidRDefault="0012678E" w:rsidP="001E5280">
            <w:pPr>
              <w:pStyle w:val="NoSpacing"/>
              <w:jc w:val="center"/>
            </w:pPr>
            <w:r w:rsidRPr="001E5280">
              <w:t>Ермошкина Ю.С.</w:t>
            </w:r>
          </w:p>
        </w:tc>
        <w:tc>
          <w:tcPr>
            <w:tcW w:w="1624" w:type="dxa"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  <w:r w:rsidRPr="001E5280">
              <w:t xml:space="preserve">апрель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1E5280">
                <w:t>2012 г</w:t>
              </w:r>
            </w:smartTag>
            <w:r w:rsidRPr="001E5280">
              <w:t>.</w:t>
            </w:r>
          </w:p>
        </w:tc>
        <w:tc>
          <w:tcPr>
            <w:tcW w:w="1627" w:type="dxa"/>
          </w:tcPr>
          <w:p w:rsidR="0012678E" w:rsidRPr="001E5280" w:rsidRDefault="0012678E" w:rsidP="005B0FA0">
            <w:pPr>
              <w:pStyle w:val="NoSpacing"/>
            </w:pPr>
          </w:p>
        </w:tc>
      </w:tr>
      <w:tr w:rsidR="0012678E" w:rsidRPr="001E5280" w:rsidTr="001E5280">
        <w:tc>
          <w:tcPr>
            <w:tcW w:w="10040" w:type="dxa"/>
            <w:gridSpan w:val="6"/>
            <w:vAlign w:val="center"/>
          </w:tcPr>
          <w:p w:rsidR="0012678E" w:rsidRPr="001E5280" w:rsidRDefault="0012678E" w:rsidP="001E5280">
            <w:pPr>
              <w:pStyle w:val="NoSpacing"/>
              <w:jc w:val="center"/>
              <w:rPr>
                <w:b/>
              </w:rPr>
            </w:pPr>
            <w:r w:rsidRPr="001E5280">
              <w:rPr>
                <w:rFonts w:cs="Calibri"/>
                <w:b/>
                <w:sz w:val="32"/>
              </w:rPr>
              <w:t xml:space="preserve">v </w:t>
            </w:r>
            <w:r w:rsidRPr="001E5280">
              <w:rPr>
                <w:rFonts w:cs="Calibri"/>
                <w:b/>
              </w:rPr>
              <w:t>этап – Анкетирование.</w:t>
            </w:r>
          </w:p>
        </w:tc>
      </w:tr>
      <w:tr w:rsidR="0012678E" w:rsidRPr="001E5280" w:rsidTr="001E5280">
        <w:tc>
          <w:tcPr>
            <w:tcW w:w="534" w:type="dxa"/>
          </w:tcPr>
          <w:p w:rsidR="0012678E" w:rsidRPr="001E5280" w:rsidRDefault="0012678E" w:rsidP="005B0FA0">
            <w:pPr>
              <w:pStyle w:val="NoSpacing"/>
            </w:pPr>
            <w:r w:rsidRPr="001E5280">
              <w:t>1.</w:t>
            </w:r>
          </w:p>
        </w:tc>
        <w:tc>
          <w:tcPr>
            <w:tcW w:w="2763" w:type="dxa"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  <w:r w:rsidRPr="001E5280">
              <w:t>проведение обратной связи по проведенному мероприятию.</w:t>
            </w:r>
          </w:p>
        </w:tc>
        <w:tc>
          <w:tcPr>
            <w:tcW w:w="1422" w:type="dxa"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  <w:r w:rsidRPr="001E5280">
              <w:t>комната релаксации</w:t>
            </w:r>
          </w:p>
        </w:tc>
        <w:tc>
          <w:tcPr>
            <w:tcW w:w="2070" w:type="dxa"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  <w:r w:rsidRPr="001E5280">
              <w:t>Дьякова Ю.Н.</w:t>
            </w:r>
          </w:p>
          <w:p w:rsidR="0012678E" w:rsidRPr="001E5280" w:rsidRDefault="0012678E" w:rsidP="001E5280">
            <w:pPr>
              <w:pStyle w:val="NoSpacing"/>
              <w:jc w:val="center"/>
            </w:pPr>
            <w:r w:rsidRPr="001E5280">
              <w:t>Проскуряков С.А.</w:t>
            </w:r>
          </w:p>
          <w:p w:rsidR="0012678E" w:rsidRPr="001E5280" w:rsidRDefault="0012678E" w:rsidP="001E5280">
            <w:pPr>
              <w:pStyle w:val="NoSpacing"/>
              <w:jc w:val="center"/>
            </w:pPr>
            <w:r w:rsidRPr="001E5280">
              <w:t>Ермошкина Ю.С.</w:t>
            </w:r>
          </w:p>
        </w:tc>
        <w:tc>
          <w:tcPr>
            <w:tcW w:w="1624" w:type="dxa"/>
            <w:vAlign w:val="center"/>
          </w:tcPr>
          <w:p w:rsidR="0012678E" w:rsidRPr="001E5280" w:rsidRDefault="0012678E" w:rsidP="001E5280">
            <w:pPr>
              <w:pStyle w:val="NoSpacing"/>
              <w:jc w:val="center"/>
            </w:pPr>
            <w:r w:rsidRPr="001E5280">
              <w:t xml:space="preserve">апрель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1E5280">
                <w:t>2012 г</w:t>
              </w:r>
            </w:smartTag>
            <w:r w:rsidRPr="001E5280">
              <w:t>.</w:t>
            </w:r>
          </w:p>
        </w:tc>
        <w:tc>
          <w:tcPr>
            <w:tcW w:w="1627" w:type="dxa"/>
          </w:tcPr>
          <w:p w:rsidR="0012678E" w:rsidRPr="001E5280" w:rsidRDefault="0012678E" w:rsidP="005B0FA0">
            <w:pPr>
              <w:pStyle w:val="NoSpacing"/>
            </w:pPr>
          </w:p>
        </w:tc>
      </w:tr>
    </w:tbl>
    <w:p w:rsidR="0012678E" w:rsidRDefault="0012678E" w:rsidP="005B7E87">
      <w:pPr>
        <w:pStyle w:val="NoSpacing"/>
        <w:jc w:val="center"/>
      </w:pPr>
    </w:p>
    <w:p w:rsidR="0012678E" w:rsidRDefault="0012678E" w:rsidP="005B7E87">
      <w:pPr>
        <w:pStyle w:val="NoSpacing"/>
        <w:jc w:val="center"/>
      </w:pPr>
      <w:r>
        <w:t>воспитатель 61-а учебной группы</w:t>
      </w:r>
    </w:p>
    <w:p w:rsidR="0012678E" w:rsidRDefault="0012678E" w:rsidP="005B7E87">
      <w:pPr>
        <w:pStyle w:val="NoSpacing"/>
        <w:jc w:val="center"/>
      </w:pPr>
      <w:r>
        <w:t xml:space="preserve">                                    С. Проскуряков</w:t>
      </w:r>
    </w:p>
    <w:p w:rsidR="0012678E" w:rsidRDefault="0012678E" w:rsidP="005B7E87">
      <w:pPr>
        <w:pStyle w:val="NoSpacing"/>
        <w:jc w:val="center"/>
      </w:pPr>
      <w:r>
        <w:t xml:space="preserve">                                    Ю. Ермошкина</w:t>
      </w:r>
    </w:p>
    <w:p w:rsidR="0012678E" w:rsidRDefault="0012678E" w:rsidP="005B7E87">
      <w:pPr>
        <w:pStyle w:val="NoSpacing"/>
        <w:jc w:val="center"/>
      </w:pPr>
    </w:p>
    <w:p w:rsidR="0012678E" w:rsidRDefault="0012678E" w:rsidP="005B7E87">
      <w:pPr>
        <w:pStyle w:val="NoSpacing"/>
        <w:jc w:val="center"/>
      </w:pPr>
    </w:p>
    <w:p w:rsidR="0012678E" w:rsidRPr="00F55D73" w:rsidRDefault="0012678E" w:rsidP="005B7E87">
      <w:pPr>
        <w:pStyle w:val="NoSpacing"/>
        <w:jc w:val="center"/>
        <w:rPr>
          <w:b/>
        </w:rPr>
      </w:pPr>
      <w:r w:rsidRPr="00F55D73">
        <w:rPr>
          <w:b/>
        </w:rPr>
        <w:t>Вступительное слово:</w:t>
      </w:r>
    </w:p>
    <w:p w:rsidR="0012678E" w:rsidRPr="00F55D73" w:rsidRDefault="0012678E" w:rsidP="005B7E87">
      <w:pPr>
        <w:pStyle w:val="NoSpacing"/>
        <w:jc w:val="center"/>
        <w:rPr>
          <w:b/>
        </w:rPr>
      </w:pPr>
      <w:r w:rsidRPr="00F55D73">
        <w:rPr>
          <w:b/>
        </w:rPr>
        <w:t>Проскуряков С.А.</w:t>
      </w:r>
    </w:p>
    <w:p w:rsidR="0012678E" w:rsidRDefault="0012678E" w:rsidP="00065557">
      <w:pPr>
        <w:pStyle w:val="NoSpacing"/>
      </w:pPr>
      <w:r>
        <w:t xml:space="preserve">          Уважаемые воспитанники, сегодня мы с вами начинаем цикл мероприятий приуроченных к дню рождения русского физика Александра Степановича Попова и изобретения им </w:t>
      </w:r>
      <w:r w:rsidRPr="00065557">
        <w:t xml:space="preserve"> </w:t>
      </w:r>
      <w:r>
        <w:t>радио. Целью данного мероприятия является:</w:t>
      </w:r>
    </w:p>
    <w:p w:rsidR="0012678E" w:rsidRDefault="0012678E" w:rsidP="00065557">
      <w:pPr>
        <w:pStyle w:val="NoSpacing"/>
      </w:pPr>
      <w:r>
        <w:t xml:space="preserve">          - </w:t>
      </w:r>
      <w:r w:rsidRPr="0083211A">
        <w:rPr>
          <w:rFonts w:cs="Calibri"/>
          <w:color w:val="222222"/>
          <w:szCs w:val="14"/>
          <w:shd w:val="clear" w:color="auto" w:fill="FFFFFF"/>
        </w:rPr>
        <w:t>повышение доступности качественного образования, соответствующего требованиям инновационного развития экономики</w:t>
      </w:r>
      <w:r>
        <w:rPr>
          <w:rFonts w:cs="Calibri"/>
          <w:color w:val="222222"/>
          <w:szCs w:val="14"/>
          <w:shd w:val="clear" w:color="auto" w:fill="FFFFFF"/>
        </w:rPr>
        <w:t xml:space="preserve"> и техники</w:t>
      </w:r>
      <w:r w:rsidRPr="0083211A">
        <w:rPr>
          <w:rFonts w:cs="Calibri"/>
          <w:color w:val="222222"/>
          <w:szCs w:val="14"/>
          <w:shd w:val="clear" w:color="auto" w:fill="FFFFFF"/>
        </w:rPr>
        <w:t>, современным потребностям общества и каждого гражданина</w:t>
      </w:r>
      <w:r>
        <w:rPr>
          <w:rFonts w:cs="Calibri"/>
          <w:color w:val="222222"/>
          <w:szCs w:val="14"/>
          <w:shd w:val="clear" w:color="auto" w:fill="FFFFFF"/>
        </w:rPr>
        <w:t>.</w:t>
      </w:r>
    </w:p>
    <w:p w:rsidR="0012678E" w:rsidRDefault="0012678E" w:rsidP="00065557">
      <w:pPr>
        <w:pStyle w:val="NoSpacing"/>
      </w:pPr>
      <w:r>
        <w:t xml:space="preserve">         Начинаем мы со знакомства с биографией и первыми научными открытиями изобретателя. Итогом нашего первого познавательного дня будет викторина.  Итак , первое слово предоставляется кадету Филиппову Андрею.</w:t>
      </w:r>
    </w:p>
    <w:p w:rsidR="0012678E" w:rsidRPr="00F55D73" w:rsidRDefault="0012678E" w:rsidP="00F55D73">
      <w:pPr>
        <w:pStyle w:val="NoSpacing"/>
        <w:jc w:val="center"/>
        <w:rPr>
          <w:b/>
        </w:rPr>
      </w:pPr>
      <w:r w:rsidRPr="00F55D73">
        <w:rPr>
          <w:b/>
        </w:rPr>
        <w:t>Выступает кадет Филиппов А. с подготовленной презентацией.</w:t>
      </w:r>
    </w:p>
    <w:p w:rsidR="0012678E" w:rsidRDefault="0012678E" w:rsidP="00065557">
      <w:pPr>
        <w:pStyle w:val="NoSpacing"/>
      </w:pPr>
      <w:r>
        <w:t xml:space="preserve">          Практическую часть продолжит преподаватель физики Муравьева Елена Владимировна, которая расскажет и покажет о принципах современной радиосвязи.</w:t>
      </w:r>
    </w:p>
    <w:p w:rsidR="0012678E" w:rsidRPr="00F55D73" w:rsidRDefault="0012678E" w:rsidP="00F55D73">
      <w:pPr>
        <w:pStyle w:val="NoSpacing"/>
        <w:jc w:val="center"/>
        <w:rPr>
          <w:b/>
        </w:rPr>
      </w:pPr>
      <w:r w:rsidRPr="00F55D73">
        <w:rPr>
          <w:b/>
        </w:rPr>
        <w:t>Преподаватель Муравьева Е.В. показывает на опыте принцип приема-передачи радиосвязи.</w:t>
      </w:r>
    </w:p>
    <w:p w:rsidR="0012678E" w:rsidRDefault="0012678E" w:rsidP="00065557">
      <w:pPr>
        <w:pStyle w:val="NoSpacing"/>
      </w:pPr>
      <w:r>
        <w:t xml:space="preserve">          Теперь перейдем к обещанной викторины, за ответы на вопросы которой вы получите ценный подарок.</w:t>
      </w:r>
    </w:p>
    <w:p w:rsidR="0012678E" w:rsidRDefault="0012678E" w:rsidP="00F55D73">
      <w:pPr>
        <w:pStyle w:val="NoSpacing"/>
        <w:jc w:val="center"/>
        <w:rPr>
          <w:b/>
        </w:rPr>
      </w:pPr>
      <w:r w:rsidRPr="00F55D73">
        <w:rPr>
          <w:b/>
        </w:rPr>
        <w:t>Задаются вопросы аудитории.</w:t>
      </w:r>
    </w:p>
    <w:p w:rsidR="0012678E" w:rsidRDefault="0012678E" w:rsidP="00F55D73">
      <w:pPr>
        <w:pStyle w:val="NoSpacing"/>
        <w:jc w:val="center"/>
        <w:rPr>
          <w:b/>
        </w:rPr>
      </w:pPr>
      <w:r>
        <w:rPr>
          <w:b/>
        </w:rPr>
        <w:t>Краткий анализ:</w:t>
      </w:r>
    </w:p>
    <w:p w:rsidR="0012678E" w:rsidRDefault="0012678E" w:rsidP="007A5090">
      <w:pPr>
        <w:pStyle w:val="NoSpacing"/>
        <w:jc w:val="center"/>
        <w:rPr>
          <w:b/>
        </w:rPr>
      </w:pPr>
      <w:r w:rsidRPr="00F55D73">
        <w:rPr>
          <w:b/>
        </w:rPr>
        <w:t>Проскуряков С.А.</w:t>
      </w:r>
    </w:p>
    <w:p w:rsidR="0012678E" w:rsidRPr="00F55D73" w:rsidRDefault="0012678E" w:rsidP="00F55D73">
      <w:pPr>
        <w:pStyle w:val="NoSpacing"/>
      </w:pPr>
      <w:r>
        <w:t xml:space="preserve">        Подошел к концу  1-ый этап нашего внеклассного мероприятия, завтра мы продолжим знакомство с величайшим  нашим соотечественником А.С. Поповым в Центральном музеи связи  расположенном в г. Санкт-Петербург. После весеннего каникулярного отпуска мы с вами проведем диспут, где поднимем такие проблемные вопросы как «Выгодно ли в России быть изобретателем» и «Проблема утечки мозгов из России». Затем так же проведем по данному мероприятию интегрированный урок русского языка, и завершиться все анкетированием. </w:t>
      </w:r>
    </w:p>
    <w:p w:rsidR="0012678E" w:rsidRDefault="0012678E" w:rsidP="00065557">
      <w:pPr>
        <w:pStyle w:val="NoSpacing"/>
      </w:pPr>
      <w:r>
        <w:t xml:space="preserve">          Спасибо за внимание !!!</w:t>
      </w:r>
    </w:p>
    <w:p w:rsidR="0012678E" w:rsidRDefault="0012678E" w:rsidP="00065557">
      <w:pPr>
        <w:pStyle w:val="NoSpacing"/>
      </w:pPr>
      <w:r>
        <w:t>воспитатель 61-а учебной группы                                   С. Проскуряков</w:t>
      </w:r>
    </w:p>
    <w:p w:rsidR="0012678E" w:rsidRDefault="0012678E" w:rsidP="00065557">
      <w:pPr>
        <w:pStyle w:val="NoSpacing"/>
      </w:pPr>
      <w:r>
        <w:t xml:space="preserve">                                                                                                  Ю. Ермошкина</w:t>
      </w:r>
    </w:p>
    <w:p w:rsidR="0012678E" w:rsidRDefault="0012678E" w:rsidP="005B7E87">
      <w:pPr>
        <w:pStyle w:val="NoSpacing"/>
        <w:jc w:val="center"/>
      </w:pPr>
    </w:p>
    <w:p w:rsidR="0012678E" w:rsidRDefault="0012678E" w:rsidP="005B7E87">
      <w:pPr>
        <w:pStyle w:val="NoSpacing"/>
        <w:jc w:val="center"/>
      </w:pPr>
    </w:p>
    <w:p w:rsidR="0012678E" w:rsidRDefault="0012678E" w:rsidP="005B7E87">
      <w:pPr>
        <w:pStyle w:val="NoSpacing"/>
        <w:jc w:val="center"/>
      </w:pPr>
    </w:p>
    <w:p w:rsidR="0012678E" w:rsidRDefault="0012678E" w:rsidP="005B7E87">
      <w:pPr>
        <w:pStyle w:val="NoSpacing"/>
        <w:jc w:val="center"/>
      </w:pPr>
      <w:r w:rsidRPr="00D5192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3.5pt;height:258pt">
            <v:imagedata r:id="rId4" o:title=""/>
          </v:shape>
        </w:pict>
      </w:r>
    </w:p>
    <w:p w:rsidR="0012678E" w:rsidRDefault="0012678E" w:rsidP="005B7E87">
      <w:pPr>
        <w:pStyle w:val="NoSpacing"/>
        <w:jc w:val="center"/>
      </w:pPr>
    </w:p>
    <w:p w:rsidR="0012678E" w:rsidRDefault="0012678E" w:rsidP="005B7E87">
      <w:pPr>
        <w:pStyle w:val="NoSpacing"/>
        <w:jc w:val="center"/>
      </w:pPr>
      <w:r w:rsidRPr="00D51922">
        <w:pict>
          <v:shape id="_x0000_i1026" type="#_x0000_t75" style="width:234pt;height:312.75pt">
            <v:imagedata r:id="rId5" o:title=""/>
          </v:shape>
        </w:pict>
      </w:r>
    </w:p>
    <w:p w:rsidR="0012678E" w:rsidRDefault="0012678E" w:rsidP="005B7E87">
      <w:pPr>
        <w:pStyle w:val="NoSpacing"/>
        <w:jc w:val="center"/>
      </w:pPr>
    </w:p>
    <w:p w:rsidR="0012678E" w:rsidRDefault="0012678E" w:rsidP="005B7E87">
      <w:pPr>
        <w:pStyle w:val="NoSpacing"/>
        <w:jc w:val="center"/>
      </w:pPr>
      <w:r w:rsidRPr="00D51922">
        <w:pict>
          <v:shape id="_x0000_i1027" type="#_x0000_t75" style="width:272.25pt;height:204pt">
            <v:imagedata r:id="rId6" o:title=""/>
          </v:shape>
        </w:pict>
      </w:r>
    </w:p>
    <w:p w:rsidR="0012678E" w:rsidRPr="00D51922" w:rsidRDefault="0012678E" w:rsidP="005B7E87">
      <w:pPr>
        <w:pStyle w:val="NoSpacing"/>
        <w:jc w:val="center"/>
      </w:pPr>
    </w:p>
    <w:p w:rsidR="0012678E" w:rsidRPr="00D51922" w:rsidRDefault="0012678E" w:rsidP="005B7E87">
      <w:pPr>
        <w:pStyle w:val="NoSpacing"/>
        <w:jc w:val="center"/>
      </w:pPr>
      <w:r w:rsidRPr="00D51922">
        <w:pict>
          <v:shape id="_x0000_i1028" type="#_x0000_t75" style="width:272.25pt;height:204pt">
            <v:imagedata r:id="rId7" o:title=""/>
          </v:shape>
        </w:pict>
      </w:r>
    </w:p>
    <w:sectPr w:rsidR="0012678E" w:rsidRPr="00D51922" w:rsidSect="005B0FA0">
      <w:pgSz w:w="11906" w:h="16838"/>
      <w:pgMar w:top="28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0FA0"/>
    <w:rsid w:val="00065557"/>
    <w:rsid w:val="0012678E"/>
    <w:rsid w:val="001D0AC0"/>
    <w:rsid w:val="001E5280"/>
    <w:rsid w:val="001F5A67"/>
    <w:rsid w:val="00216415"/>
    <w:rsid w:val="002E27BC"/>
    <w:rsid w:val="0038456E"/>
    <w:rsid w:val="003D1760"/>
    <w:rsid w:val="00520E65"/>
    <w:rsid w:val="00597FBE"/>
    <w:rsid w:val="005B0FA0"/>
    <w:rsid w:val="005B7E87"/>
    <w:rsid w:val="0060638C"/>
    <w:rsid w:val="00791B80"/>
    <w:rsid w:val="007A5090"/>
    <w:rsid w:val="007C1CA3"/>
    <w:rsid w:val="0083211A"/>
    <w:rsid w:val="00837A39"/>
    <w:rsid w:val="00977169"/>
    <w:rsid w:val="009A501D"/>
    <w:rsid w:val="00A1727C"/>
    <w:rsid w:val="00A644DC"/>
    <w:rsid w:val="00A70110"/>
    <w:rsid w:val="00AA3741"/>
    <w:rsid w:val="00B961CE"/>
    <w:rsid w:val="00BD4F2D"/>
    <w:rsid w:val="00C26930"/>
    <w:rsid w:val="00C51A4C"/>
    <w:rsid w:val="00CB4CA8"/>
    <w:rsid w:val="00D34CD6"/>
    <w:rsid w:val="00D51922"/>
    <w:rsid w:val="00D54EE9"/>
    <w:rsid w:val="00DC09C0"/>
    <w:rsid w:val="00E7211C"/>
    <w:rsid w:val="00F065F0"/>
    <w:rsid w:val="00F55D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56E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5B0FA0"/>
  </w:style>
  <w:style w:type="table" w:styleId="TableGrid">
    <w:name w:val="Table Grid"/>
    <w:basedOn w:val="TableNormal"/>
    <w:uiPriority w:val="99"/>
    <w:rsid w:val="0060638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3</Pages>
  <Words>625</Words>
  <Characters>3565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МАКУНИН</dc:creator>
  <cp:keywords/>
  <dc:description/>
  <cp:lastModifiedBy>Юля</cp:lastModifiedBy>
  <cp:revision>4</cp:revision>
  <cp:lastPrinted>2012-03-16T09:04:00Z</cp:lastPrinted>
  <dcterms:created xsi:type="dcterms:W3CDTF">2012-07-27T08:47:00Z</dcterms:created>
  <dcterms:modified xsi:type="dcterms:W3CDTF">2012-08-10T10:19:00Z</dcterms:modified>
</cp:coreProperties>
</file>